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D0C" w:rsidRDefault="001A7D0C">
      <w:pPr>
        <w:spacing w:line="52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</w:rPr>
        <w:t>1</w:t>
      </w:r>
    </w:p>
    <w:p w:rsidR="001A7D0C" w:rsidRDefault="001A7D0C">
      <w:pPr>
        <w:spacing w:line="520" w:lineRule="exact"/>
        <w:jc w:val="center"/>
        <w:rPr>
          <w:rFonts w:ascii="方正小标宋简体" w:eastAsia="方正小标宋简体" w:hAnsi="方正小标宋_GBK" w:cs="方正小标宋_GBK"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sz w:val="36"/>
          <w:szCs w:val="36"/>
        </w:rPr>
        <w:t>莱芜钢铁集团金鼎实业有限公司副科级专职园长</w:t>
      </w:r>
    </w:p>
    <w:p w:rsidR="001A7D0C" w:rsidRDefault="001A7D0C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sz w:val="36"/>
          <w:szCs w:val="36"/>
        </w:rPr>
        <w:t>报名登记表</w:t>
      </w:r>
    </w:p>
    <w:p w:rsidR="001A7D0C" w:rsidRDefault="001A7D0C">
      <w:pPr>
        <w:ind w:left="-57" w:right="-57"/>
        <w:jc w:val="center"/>
        <w:rPr>
          <w:rFonts w:ascii="宋体" w:eastAsia="宋体" w:hAnsi="宋体"/>
          <w:sz w:val="21"/>
          <w:szCs w:val="21"/>
        </w:rPr>
      </w:pPr>
    </w:p>
    <w:p w:rsidR="001A7D0C" w:rsidRDefault="001A7D0C" w:rsidP="00955C5F">
      <w:pPr>
        <w:spacing w:beforeLines="50"/>
        <w:rPr>
          <w:rFonts w:eastAsia="黑体"/>
          <w:sz w:val="24"/>
          <w:szCs w:val="24"/>
        </w:rPr>
      </w:pPr>
      <w:r>
        <w:rPr>
          <w:rFonts w:eastAsia="黑体"/>
          <w:sz w:val="24"/>
          <w:szCs w:val="24"/>
        </w:rPr>
        <w:t xml:space="preserve">        </w:t>
      </w:r>
    </w:p>
    <w:tbl>
      <w:tblPr>
        <w:tblW w:w="945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0"/>
        <w:gridCol w:w="950"/>
        <w:gridCol w:w="926"/>
        <w:gridCol w:w="31"/>
        <w:gridCol w:w="1455"/>
        <w:gridCol w:w="266"/>
        <w:gridCol w:w="994"/>
        <w:gridCol w:w="707"/>
        <w:gridCol w:w="851"/>
        <w:gridCol w:w="1862"/>
      </w:tblGrid>
      <w:tr w:rsidR="001A7D0C">
        <w:trPr>
          <w:cantSplit/>
          <w:trHeight w:val="581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（照片）</w:t>
            </w:r>
          </w:p>
        </w:tc>
      </w:tr>
      <w:tr w:rsidR="001A7D0C">
        <w:trPr>
          <w:cantSplit/>
          <w:trHeight w:val="55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876" w:type="dxa"/>
            <w:gridSpan w:val="2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籍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A7D0C">
        <w:trPr>
          <w:cantSplit/>
          <w:trHeight w:val="561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民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A7D0C">
        <w:trPr>
          <w:cantSplit/>
          <w:trHeight w:val="447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876" w:type="dxa"/>
            <w:gridSpan w:val="2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入党</w:t>
            </w:r>
            <w:r>
              <w:rPr>
                <w:rFonts w:ascii="宋体" w:eastAsia="宋体" w:hAnsi="宋体"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团</w:t>
            </w:r>
            <w:r>
              <w:rPr>
                <w:rFonts w:ascii="宋体" w:eastAsia="宋体" w:hAnsi="宋体"/>
                <w:sz w:val="21"/>
                <w:szCs w:val="21"/>
              </w:rPr>
              <w:t>)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时间</w:t>
            </w:r>
          </w:p>
        </w:tc>
        <w:tc>
          <w:tcPr>
            <w:tcW w:w="2552" w:type="dxa"/>
            <w:gridSpan w:val="3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A7D0C">
        <w:trPr>
          <w:cantSplit/>
          <w:trHeight w:val="519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健康状况</w:t>
            </w:r>
          </w:p>
        </w:tc>
        <w:tc>
          <w:tcPr>
            <w:tcW w:w="2552" w:type="dxa"/>
            <w:gridSpan w:val="3"/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A7D0C">
        <w:trPr>
          <w:trHeight w:val="659"/>
        </w:trPr>
        <w:tc>
          <w:tcPr>
            <w:tcW w:w="1410" w:type="dxa"/>
            <w:vMerge w:val="restart"/>
            <w:tcBorders>
              <w:left w:val="single" w:sz="12" w:space="0" w:color="auto"/>
            </w:tcBorders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</w:p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全日制教育</w:t>
            </w:r>
          </w:p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（第一学历）</w:t>
            </w:r>
          </w:p>
        </w:tc>
        <w:tc>
          <w:tcPr>
            <w:tcW w:w="1752" w:type="dxa"/>
            <w:gridSpan w:val="3"/>
            <w:vAlign w:val="center"/>
          </w:tcPr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院校系专业</w:t>
            </w:r>
          </w:p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A7D0C">
        <w:trPr>
          <w:trHeight w:val="701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全日制教育</w:t>
            </w:r>
          </w:p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（最高学历）</w:t>
            </w:r>
          </w:p>
        </w:tc>
        <w:tc>
          <w:tcPr>
            <w:tcW w:w="1752" w:type="dxa"/>
            <w:gridSpan w:val="3"/>
            <w:vAlign w:val="center"/>
          </w:tcPr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院校系专业</w:t>
            </w:r>
          </w:p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A7D0C">
        <w:trPr>
          <w:trHeight w:val="673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在职教育</w:t>
            </w:r>
          </w:p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（最高学历）</w:t>
            </w:r>
          </w:p>
        </w:tc>
        <w:tc>
          <w:tcPr>
            <w:tcW w:w="1752" w:type="dxa"/>
            <w:gridSpan w:val="3"/>
            <w:vAlign w:val="center"/>
          </w:tcPr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院校系专业</w:t>
            </w:r>
          </w:p>
          <w:p w:rsidR="001A7D0C" w:rsidRDefault="001A7D0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hRule="exact" w:val="738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身份证号码</w:t>
            </w:r>
          </w:p>
        </w:tc>
        <w:tc>
          <w:tcPr>
            <w:tcW w:w="8042" w:type="dxa"/>
            <w:gridSpan w:val="9"/>
            <w:tcBorders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A7D0C">
        <w:trPr>
          <w:trHeight w:hRule="exact" w:val="672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1A7D0C" w:rsidRDefault="001A7D0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联系方式</w:t>
            </w:r>
          </w:p>
        </w:tc>
        <w:tc>
          <w:tcPr>
            <w:tcW w:w="3628" w:type="dxa"/>
            <w:gridSpan w:val="5"/>
            <w:vAlign w:val="center"/>
          </w:tcPr>
          <w:p w:rsidR="001A7D0C" w:rsidRDefault="001A7D0C">
            <w:pPr>
              <w:spacing w:line="240" w:lineRule="exact"/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A7D0C" w:rsidRDefault="001A7D0C">
            <w:pPr>
              <w:spacing w:line="24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1A7D0C" w:rsidRDefault="001A7D0C">
            <w:pPr>
              <w:ind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A7D0C">
        <w:trPr>
          <w:cantSplit/>
          <w:trHeight w:val="5483"/>
        </w:trPr>
        <w:tc>
          <w:tcPr>
            <w:tcW w:w="14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工作经历及职务</w:t>
            </w:r>
          </w:p>
        </w:tc>
        <w:tc>
          <w:tcPr>
            <w:tcW w:w="8042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snapToGrid w:val="0"/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val="3797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近三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sz w:val="21"/>
                <w:szCs w:val="21"/>
              </w:rPr>
              <w:t>年相关</w:t>
            </w:r>
          </w:p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工作业绩</w:t>
            </w:r>
          </w:p>
        </w:tc>
        <w:tc>
          <w:tcPr>
            <w:tcW w:w="8042" w:type="dxa"/>
            <w:gridSpan w:val="9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ind w:rightChars="34" w:right="109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val="1633"/>
        </w:trPr>
        <w:tc>
          <w:tcPr>
            <w:tcW w:w="1410" w:type="dxa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奖惩情况</w:t>
            </w:r>
          </w:p>
        </w:tc>
        <w:tc>
          <w:tcPr>
            <w:tcW w:w="8042" w:type="dxa"/>
            <w:gridSpan w:val="9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1A7D0C" w:rsidRPr="005E2529" w:rsidRDefault="001A7D0C">
            <w:pPr>
              <w:pStyle w:val="BodyTextIndent2"/>
              <w:snapToGrid w:val="0"/>
              <w:spacing w:line="400" w:lineRule="exact"/>
              <w:ind w:firstLineChars="0" w:firstLine="0"/>
              <w:rPr>
                <w:rFonts w:ascii="宋体" w:eastAsia="宋体" w:hAnsi="宋体"/>
                <w:kern w:val="2"/>
                <w:sz w:val="21"/>
                <w:szCs w:val="21"/>
              </w:rPr>
            </w:pPr>
          </w:p>
        </w:tc>
      </w:tr>
      <w:tr w:rsidR="001A7D0C">
        <w:trPr>
          <w:cantSplit/>
          <w:trHeight w:val="1207"/>
        </w:trPr>
        <w:tc>
          <w:tcPr>
            <w:tcW w:w="1410" w:type="dxa"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熟悉专业、</w:t>
            </w:r>
          </w:p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业务及特长</w:t>
            </w:r>
          </w:p>
        </w:tc>
        <w:tc>
          <w:tcPr>
            <w:tcW w:w="8042" w:type="dxa"/>
            <w:gridSpan w:val="9"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1A7D0C" w:rsidRPr="005E2529" w:rsidRDefault="001A7D0C">
            <w:pPr>
              <w:pStyle w:val="BodyTextIndent2"/>
              <w:snapToGrid w:val="0"/>
              <w:spacing w:line="400" w:lineRule="exact"/>
              <w:ind w:firstLineChars="0" w:firstLine="0"/>
              <w:rPr>
                <w:rFonts w:ascii="宋体" w:eastAsia="宋体" w:hAnsi="宋体"/>
                <w:kern w:val="2"/>
                <w:sz w:val="21"/>
                <w:szCs w:val="21"/>
              </w:rPr>
            </w:pPr>
          </w:p>
        </w:tc>
      </w:tr>
      <w:tr w:rsidR="001A7D0C">
        <w:trPr>
          <w:cantSplit/>
          <w:trHeight w:val="459"/>
        </w:trPr>
        <w:tc>
          <w:tcPr>
            <w:tcW w:w="1410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家庭</w:t>
            </w:r>
          </w:p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成员</w:t>
            </w:r>
          </w:p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</w:t>
            </w:r>
          </w:p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主要</w:t>
            </w:r>
          </w:p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社会</w:t>
            </w:r>
          </w:p>
          <w:p w:rsidR="001A7D0C" w:rsidRDefault="001A7D0C">
            <w:pPr>
              <w:ind w:leftChars="-50" w:left="-160" w:rightChars="-50" w:right="-16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关系</w:t>
            </w: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称谓</w:t>
            </w: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工作单位及职务</w:t>
            </w:r>
          </w:p>
        </w:tc>
      </w:tr>
      <w:tr w:rsidR="001A7D0C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val="1255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其他需要说明的事项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1A7D0C" w:rsidRDefault="001A7D0C">
            <w:pPr>
              <w:snapToGrid w:val="0"/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A7D0C">
        <w:trPr>
          <w:cantSplit/>
          <w:trHeight w:val="2548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1A7D0C" w:rsidRDefault="001A7D0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本人承诺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A7D0C" w:rsidRDefault="001A7D0C">
            <w:pPr>
              <w:widowControl/>
              <w:spacing w:line="580" w:lineRule="exact"/>
              <w:ind w:firstLineChars="200" w:firstLine="420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本人承诺以上信息属实；本人若被确定为考察对象或拟聘人选，自愿接受考察、背景调查和统一组织的体检；对违反以上承诺所造成的后果，本人自愿承担相应责任。</w:t>
            </w:r>
          </w:p>
          <w:p w:rsidR="001A7D0C" w:rsidRDefault="001A7D0C">
            <w:pPr>
              <w:snapToGrid w:val="0"/>
              <w:spacing w:line="500" w:lineRule="exact"/>
              <w:ind w:firstLineChars="1200" w:firstLine="25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签字：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    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</w:tc>
      </w:tr>
    </w:tbl>
    <w:p w:rsidR="001A7D0C" w:rsidRDefault="001A7D0C">
      <w:pPr>
        <w:spacing w:line="360" w:lineRule="auto"/>
        <w:jc w:val="left"/>
        <w:rPr>
          <w:rFonts w:ascii="宋体" w:eastAsia="宋体" w:hAnsi="宋体"/>
          <w:sz w:val="21"/>
          <w:szCs w:val="21"/>
        </w:rPr>
      </w:pPr>
    </w:p>
    <w:sectPr w:rsidR="001A7D0C" w:rsidSect="00AA67D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417" w:bottom="1134" w:left="1417" w:header="851" w:footer="1361" w:gutter="0"/>
      <w:pgNumType w:fmt="numberInDash"/>
      <w:cols w:space="0"/>
      <w:docGrid w:linePitch="57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7D0C" w:rsidRDefault="001A7D0C" w:rsidP="00AA67DD">
      <w:r>
        <w:separator/>
      </w:r>
    </w:p>
  </w:endnote>
  <w:endnote w:type="continuationSeparator" w:id="0">
    <w:p w:rsidR="001A7D0C" w:rsidRDefault="001A7D0C" w:rsidP="00AA67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D0C" w:rsidRDefault="001A7D0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D0C" w:rsidRDefault="001A7D0C">
    <w:pPr>
      <w:pStyle w:val="Footer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1A7D0C" w:rsidRDefault="001A7D0C">
                <w:pPr>
                  <w:snapToGrid w:val="0"/>
                  <w:rPr>
                    <w:sz w:val="18"/>
                  </w:rPr>
                </w:pPr>
                <w:r w:rsidRPr="005E2529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5E2529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Pr="005E2529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Pr="005403D1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- 2 -</w:t>
                </w:r>
                <w:r w:rsidRPr="005E2529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D0C" w:rsidRDefault="001A7D0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7D0C" w:rsidRDefault="001A7D0C" w:rsidP="00AA67DD">
      <w:r>
        <w:separator/>
      </w:r>
    </w:p>
  </w:footnote>
  <w:footnote w:type="continuationSeparator" w:id="0">
    <w:p w:rsidR="001A7D0C" w:rsidRDefault="001A7D0C" w:rsidP="00AA67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D0C" w:rsidRDefault="001A7D0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D0C" w:rsidRDefault="001A7D0C" w:rsidP="00955C5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D0C" w:rsidRDefault="001A7D0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zUwMDE0YWI1NjA3MzkxMjY0YTNlYWY2NGI3NThjODIifQ=="/>
  </w:docVars>
  <w:rsids>
    <w:rsidRoot w:val="00983392"/>
    <w:rsid w:val="000241D4"/>
    <w:rsid w:val="000770BE"/>
    <w:rsid w:val="0009741B"/>
    <w:rsid w:val="000A724D"/>
    <w:rsid w:val="00111520"/>
    <w:rsid w:val="00143FEC"/>
    <w:rsid w:val="00154C44"/>
    <w:rsid w:val="001A7D0C"/>
    <w:rsid w:val="001C2882"/>
    <w:rsid w:val="001D48FF"/>
    <w:rsid w:val="00222587"/>
    <w:rsid w:val="00227AD9"/>
    <w:rsid w:val="0024277A"/>
    <w:rsid w:val="00277D7B"/>
    <w:rsid w:val="002B6BCC"/>
    <w:rsid w:val="002D6619"/>
    <w:rsid w:val="00336EB1"/>
    <w:rsid w:val="003466A9"/>
    <w:rsid w:val="00394F5C"/>
    <w:rsid w:val="003A64C5"/>
    <w:rsid w:val="003B1E35"/>
    <w:rsid w:val="003D7FC8"/>
    <w:rsid w:val="003E4077"/>
    <w:rsid w:val="003F784F"/>
    <w:rsid w:val="003F7D7C"/>
    <w:rsid w:val="00410B62"/>
    <w:rsid w:val="00460736"/>
    <w:rsid w:val="0048220F"/>
    <w:rsid w:val="004A493D"/>
    <w:rsid w:val="004B2164"/>
    <w:rsid w:val="004E08D5"/>
    <w:rsid w:val="004E59EB"/>
    <w:rsid w:val="00520107"/>
    <w:rsid w:val="00532DB4"/>
    <w:rsid w:val="005403D1"/>
    <w:rsid w:val="00585653"/>
    <w:rsid w:val="00591C96"/>
    <w:rsid w:val="00594FFC"/>
    <w:rsid w:val="005A6AE5"/>
    <w:rsid w:val="005A778D"/>
    <w:rsid w:val="005D0B78"/>
    <w:rsid w:val="005D1DF6"/>
    <w:rsid w:val="005D6A11"/>
    <w:rsid w:val="005E2529"/>
    <w:rsid w:val="00611421"/>
    <w:rsid w:val="00621E92"/>
    <w:rsid w:val="006238CC"/>
    <w:rsid w:val="00636D09"/>
    <w:rsid w:val="006622A0"/>
    <w:rsid w:val="0067376E"/>
    <w:rsid w:val="006973A5"/>
    <w:rsid w:val="006A6E0A"/>
    <w:rsid w:val="006C1AB2"/>
    <w:rsid w:val="006C295E"/>
    <w:rsid w:val="006D6571"/>
    <w:rsid w:val="007263A6"/>
    <w:rsid w:val="00760475"/>
    <w:rsid w:val="007718CF"/>
    <w:rsid w:val="007D1B1F"/>
    <w:rsid w:val="007D5AE4"/>
    <w:rsid w:val="00813F23"/>
    <w:rsid w:val="00823670"/>
    <w:rsid w:val="00825E9E"/>
    <w:rsid w:val="00840A08"/>
    <w:rsid w:val="0084423C"/>
    <w:rsid w:val="008A04D5"/>
    <w:rsid w:val="008C59B0"/>
    <w:rsid w:val="00904C17"/>
    <w:rsid w:val="009230A8"/>
    <w:rsid w:val="00943ED4"/>
    <w:rsid w:val="00955C5F"/>
    <w:rsid w:val="00972960"/>
    <w:rsid w:val="00975152"/>
    <w:rsid w:val="00983392"/>
    <w:rsid w:val="009A052E"/>
    <w:rsid w:val="009A41E2"/>
    <w:rsid w:val="00A015FD"/>
    <w:rsid w:val="00A04635"/>
    <w:rsid w:val="00A22106"/>
    <w:rsid w:val="00A23203"/>
    <w:rsid w:val="00A42F12"/>
    <w:rsid w:val="00A56156"/>
    <w:rsid w:val="00A71F61"/>
    <w:rsid w:val="00A82139"/>
    <w:rsid w:val="00A87A2D"/>
    <w:rsid w:val="00AA0111"/>
    <w:rsid w:val="00AA362F"/>
    <w:rsid w:val="00AA67DD"/>
    <w:rsid w:val="00AB6809"/>
    <w:rsid w:val="00AE0D97"/>
    <w:rsid w:val="00AE553F"/>
    <w:rsid w:val="00AF470F"/>
    <w:rsid w:val="00B1210B"/>
    <w:rsid w:val="00B23EA5"/>
    <w:rsid w:val="00B2645D"/>
    <w:rsid w:val="00B3002C"/>
    <w:rsid w:val="00B45E83"/>
    <w:rsid w:val="00B664C9"/>
    <w:rsid w:val="00B7689D"/>
    <w:rsid w:val="00B81AC9"/>
    <w:rsid w:val="00B82789"/>
    <w:rsid w:val="00B97976"/>
    <w:rsid w:val="00BB20FF"/>
    <w:rsid w:val="00BD7397"/>
    <w:rsid w:val="00C223EF"/>
    <w:rsid w:val="00C315F2"/>
    <w:rsid w:val="00C72340"/>
    <w:rsid w:val="00CB224D"/>
    <w:rsid w:val="00CF2A4A"/>
    <w:rsid w:val="00D15D56"/>
    <w:rsid w:val="00D34821"/>
    <w:rsid w:val="00D448D2"/>
    <w:rsid w:val="00D4727A"/>
    <w:rsid w:val="00DC7061"/>
    <w:rsid w:val="00DF1596"/>
    <w:rsid w:val="00DF6B6E"/>
    <w:rsid w:val="00E10AED"/>
    <w:rsid w:val="00E43FE2"/>
    <w:rsid w:val="00E466C9"/>
    <w:rsid w:val="00E67AE5"/>
    <w:rsid w:val="00F361FE"/>
    <w:rsid w:val="00F6516C"/>
    <w:rsid w:val="00F96A27"/>
    <w:rsid w:val="00FB270E"/>
    <w:rsid w:val="00FE304B"/>
    <w:rsid w:val="08A776C0"/>
    <w:rsid w:val="091D1ACF"/>
    <w:rsid w:val="0A39704E"/>
    <w:rsid w:val="0ADF149D"/>
    <w:rsid w:val="0CC96258"/>
    <w:rsid w:val="0CF259DF"/>
    <w:rsid w:val="0EDF5FB1"/>
    <w:rsid w:val="103D2F71"/>
    <w:rsid w:val="1501459A"/>
    <w:rsid w:val="151D5DAD"/>
    <w:rsid w:val="18C9395E"/>
    <w:rsid w:val="19151C6C"/>
    <w:rsid w:val="1A22255F"/>
    <w:rsid w:val="1A3E075E"/>
    <w:rsid w:val="21F2673E"/>
    <w:rsid w:val="23725F45"/>
    <w:rsid w:val="2D3D5416"/>
    <w:rsid w:val="2EA95DCA"/>
    <w:rsid w:val="337E2349"/>
    <w:rsid w:val="34B82CF9"/>
    <w:rsid w:val="389854AD"/>
    <w:rsid w:val="3D676C0B"/>
    <w:rsid w:val="3ED63169"/>
    <w:rsid w:val="40242F8F"/>
    <w:rsid w:val="4AD930AE"/>
    <w:rsid w:val="4E986710"/>
    <w:rsid w:val="509141D3"/>
    <w:rsid w:val="51E0452B"/>
    <w:rsid w:val="52BA4651"/>
    <w:rsid w:val="53733E12"/>
    <w:rsid w:val="588A4BFF"/>
    <w:rsid w:val="58D12088"/>
    <w:rsid w:val="5F7360CD"/>
    <w:rsid w:val="6140660E"/>
    <w:rsid w:val="69355B5F"/>
    <w:rsid w:val="6975137A"/>
    <w:rsid w:val="69AB2555"/>
    <w:rsid w:val="6A2849AB"/>
    <w:rsid w:val="6CB531A5"/>
    <w:rsid w:val="6F986C64"/>
    <w:rsid w:val="71B74F00"/>
    <w:rsid w:val="729320D2"/>
    <w:rsid w:val="76A25007"/>
    <w:rsid w:val="798571EA"/>
    <w:rsid w:val="7A821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7DD"/>
    <w:pPr>
      <w:widowControl w:val="0"/>
      <w:jc w:val="both"/>
    </w:pPr>
    <w:rPr>
      <w:rFonts w:ascii="Times New Roman" w:eastAsia="仿宋_GB2312" w:hAnsi="Times New Roman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rsid w:val="00AA67DD"/>
    <w:pPr>
      <w:ind w:firstLineChars="200" w:firstLine="560"/>
    </w:pPr>
    <w:rPr>
      <w:kern w:val="0"/>
      <w:sz w:val="28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A67DD"/>
    <w:rPr>
      <w:rFonts w:ascii="Times New Roman" w:eastAsia="仿宋_GB2312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rsid w:val="00AA67DD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A67DD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rsid w:val="00AA6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A67DD"/>
    <w:rPr>
      <w:rFonts w:ascii="Times New Roman" w:eastAsia="仿宋_GB2312" w:hAnsi="Times New Roman"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73</Words>
  <Characters>421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haolei duan</dc:creator>
  <cp:keywords/>
  <dc:description/>
  <cp:lastModifiedBy>admin</cp:lastModifiedBy>
  <cp:revision>33</cp:revision>
  <cp:lastPrinted>2022-03-17T06:32:00Z</cp:lastPrinted>
  <dcterms:created xsi:type="dcterms:W3CDTF">2018-07-16T07:11:00Z</dcterms:created>
  <dcterms:modified xsi:type="dcterms:W3CDTF">2022-09-16T22:51:00Z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36CC330AF03D491980D5704B588FD37D</vt:lpwstr>
  </property>
</Properties>
</file>